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1B484" w14:textId="77777777" w:rsidR="00FE067E" w:rsidRPr="004146C1" w:rsidRDefault="003C6034" w:rsidP="00CC1F3B">
      <w:pPr>
        <w:pStyle w:val="TitlePageOrigin"/>
        <w:rPr>
          <w:color w:val="auto"/>
        </w:rPr>
      </w:pPr>
      <w:r w:rsidRPr="004146C1">
        <w:rPr>
          <w:caps w:val="0"/>
          <w:color w:val="auto"/>
        </w:rPr>
        <w:t>WEST VIRGINIA LEGISLATURE</w:t>
      </w:r>
    </w:p>
    <w:p w14:paraId="1CE7056C" w14:textId="77777777" w:rsidR="00CD36CF" w:rsidRPr="004146C1" w:rsidRDefault="00CD36CF" w:rsidP="00CC1F3B">
      <w:pPr>
        <w:pStyle w:val="TitlePageSession"/>
        <w:rPr>
          <w:color w:val="auto"/>
        </w:rPr>
      </w:pPr>
      <w:r w:rsidRPr="004146C1">
        <w:rPr>
          <w:color w:val="auto"/>
        </w:rPr>
        <w:t>20</w:t>
      </w:r>
      <w:r w:rsidR="00EC5E63" w:rsidRPr="004146C1">
        <w:rPr>
          <w:color w:val="auto"/>
        </w:rPr>
        <w:t>2</w:t>
      </w:r>
      <w:r w:rsidR="00400B5C" w:rsidRPr="004146C1">
        <w:rPr>
          <w:color w:val="auto"/>
        </w:rPr>
        <w:t>2</w:t>
      </w:r>
      <w:r w:rsidRPr="004146C1">
        <w:rPr>
          <w:color w:val="auto"/>
        </w:rPr>
        <w:t xml:space="preserve"> </w:t>
      </w:r>
      <w:r w:rsidR="003C6034" w:rsidRPr="004146C1">
        <w:rPr>
          <w:caps w:val="0"/>
          <w:color w:val="auto"/>
        </w:rPr>
        <w:t>REGULAR SESSION</w:t>
      </w:r>
    </w:p>
    <w:p w14:paraId="65C7AF10" w14:textId="77777777" w:rsidR="00CD36CF" w:rsidRPr="004146C1" w:rsidRDefault="00DD3BED" w:rsidP="00CC1F3B">
      <w:pPr>
        <w:pStyle w:val="TitlePageBillPrefix"/>
        <w:rPr>
          <w:color w:val="auto"/>
        </w:rPr>
      </w:pPr>
      <w:sdt>
        <w:sdtPr>
          <w:rPr>
            <w:color w:val="auto"/>
          </w:rPr>
          <w:tag w:val="IntroDate"/>
          <w:id w:val="-1236936958"/>
          <w:placeholder>
            <w:docPart w:val="9C78A233425248E28D25705CE2E3AF5C"/>
          </w:placeholder>
          <w:text/>
        </w:sdtPr>
        <w:sdtEndPr/>
        <w:sdtContent>
          <w:r w:rsidR="00AE48A0" w:rsidRPr="004146C1">
            <w:rPr>
              <w:color w:val="auto"/>
            </w:rPr>
            <w:t>Introduced</w:t>
          </w:r>
        </w:sdtContent>
      </w:sdt>
    </w:p>
    <w:p w14:paraId="3893E6CF" w14:textId="54AD8A78" w:rsidR="00CD36CF" w:rsidRPr="004146C1" w:rsidRDefault="00DD3BED" w:rsidP="00CC1F3B">
      <w:pPr>
        <w:pStyle w:val="BillNumber"/>
        <w:rPr>
          <w:color w:val="auto"/>
        </w:rPr>
      </w:pPr>
      <w:sdt>
        <w:sdtPr>
          <w:rPr>
            <w:color w:val="auto"/>
          </w:rPr>
          <w:tag w:val="Chamber"/>
          <w:id w:val="893011969"/>
          <w:lock w:val="sdtLocked"/>
          <w:placeholder>
            <w:docPart w:val="E35345A5043044508B4E729F9B6948B1"/>
          </w:placeholder>
          <w:dropDownList>
            <w:listItem w:displayText="House" w:value="House"/>
            <w:listItem w:displayText="Senate" w:value="Senate"/>
          </w:dropDownList>
        </w:sdtPr>
        <w:sdtEndPr/>
        <w:sdtContent>
          <w:r w:rsidR="00C33434" w:rsidRPr="004146C1">
            <w:rPr>
              <w:color w:val="auto"/>
            </w:rPr>
            <w:t>House</w:t>
          </w:r>
        </w:sdtContent>
      </w:sdt>
      <w:r w:rsidR="00303684" w:rsidRPr="004146C1">
        <w:rPr>
          <w:color w:val="auto"/>
        </w:rPr>
        <w:t xml:space="preserve"> </w:t>
      </w:r>
      <w:r w:rsidR="00CD36CF" w:rsidRPr="004146C1">
        <w:rPr>
          <w:color w:val="auto"/>
        </w:rPr>
        <w:t xml:space="preserve">Bill </w:t>
      </w:r>
      <w:sdt>
        <w:sdtPr>
          <w:rPr>
            <w:color w:val="auto"/>
          </w:rPr>
          <w:tag w:val="BNum"/>
          <w:id w:val="1645317809"/>
          <w:lock w:val="sdtLocked"/>
          <w:placeholder>
            <w:docPart w:val="A99AC07D95F344EB8C52B33F5E53C813"/>
          </w:placeholder>
          <w:text/>
        </w:sdtPr>
        <w:sdtEndPr/>
        <w:sdtContent>
          <w:r>
            <w:rPr>
              <w:color w:val="auto"/>
            </w:rPr>
            <w:t>4674</w:t>
          </w:r>
        </w:sdtContent>
      </w:sdt>
    </w:p>
    <w:p w14:paraId="1D0A5F8E" w14:textId="51D9CB15" w:rsidR="00CD36CF" w:rsidRPr="004146C1" w:rsidRDefault="00CD36CF" w:rsidP="00CC1F3B">
      <w:pPr>
        <w:pStyle w:val="Sponsors"/>
        <w:rPr>
          <w:color w:val="auto"/>
        </w:rPr>
      </w:pPr>
      <w:r w:rsidRPr="004146C1">
        <w:rPr>
          <w:color w:val="auto"/>
        </w:rPr>
        <w:t xml:space="preserve">By </w:t>
      </w:r>
      <w:sdt>
        <w:sdtPr>
          <w:rPr>
            <w:color w:val="auto"/>
          </w:rPr>
          <w:tag w:val="Sponsors"/>
          <w:id w:val="1589585889"/>
          <w:placeholder>
            <w:docPart w:val="5A3B6092D0B84A61B6B9E7126C0E4B76"/>
          </w:placeholder>
          <w:text w:multiLine="1"/>
        </w:sdtPr>
        <w:sdtEndPr/>
        <w:sdtContent>
          <w:r w:rsidR="00100B69" w:rsidRPr="004146C1">
            <w:rPr>
              <w:color w:val="auto"/>
            </w:rPr>
            <w:t>Delegate</w:t>
          </w:r>
          <w:r w:rsidR="002C00DF">
            <w:rPr>
              <w:color w:val="auto"/>
            </w:rPr>
            <w:t>s</w:t>
          </w:r>
          <w:r w:rsidR="00100B69" w:rsidRPr="004146C1">
            <w:rPr>
              <w:color w:val="auto"/>
            </w:rPr>
            <w:t xml:space="preserve"> Rowe</w:t>
          </w:r>
          <w:r w:rsidR="002C00DF">
            <w:rPr>
              <w:color w:val="auto"/>
            </w:rPr>
            <w:t>, Fleischauer, Pushkin, Lovejoy, and Walker</w:t>
          </w:r>
        </w:sdtContent>
      </w:sdt>
    </w:p>
    <w:p w14:paraId="32008196" w14:textId="1B4E60C6" w:rsidR="00E831B3" w:rsidRPr="004146C1" w:rsidRDefault="00CD36CF" w:rsidP="00100B69">
      <w:pPr>
        <w:pStyle w:val="References"/>
        <w:rPr>
          <w:color w:val="auto"/>
        </w:rPr>
      </w:pPr>
      <w:r w:rsidRPr="004146C1">
        <w:rPr>
          <w:color w:val="auto"/>
        </w:rPr>
        <w:t>[</w:t>
      </w:r>
      <w:sdt>
        <w:sdtPr>
          <w:rPr>
            <w:rFonts w:eastAsiaTheme="minorHAnsi"/>
            <w:color w:val="auto"/>
            <w:sz w:val="22"/>
          </w:rPr>
          <w:tag w:val="References"/>
          <w:id w:val="-1043047873"/>
          <w:placeholder>
            <w:docPart w:val="43992ABDF15041AFA97C6656872C3853"/>
          </w:placeholder>
          <w:text w:multiLine="1"/>
        </w:sdtPr>
        <w:sdtEndPr/>
        <w:sdtContent>
          <w:r w:rsidR="00DD3BED">
            <w:rPr>
              <w:rFonts w:eastAsiaTheme="minorHAnsi"/>
              <w:color w:val="auto"/>
              <w:sz w:val="22"/>
            </w:rPr>
            <w:t>Introduced February 14, 2022; Referred to the Committee on the Judiciary</w:t>
          </w:r>
        </w:sdtContent>
      </w:sdt>
      <w:r w:rsidRPr="004146C1">
        <w:rPr>
          <w:color w:val="auto"/>
        </w:rPr>
        <w:t>]</w:t>
      </w:r>
    </w:p>
    <w:p w14:paraId="58781768" w14:textId="74EEF886" w:rsidR="00303684" w:rsidRPr="004146C1" w:rsidRDefault="0000526A" w:rsidP="00CC1F3B">
      <w:pPr>
        <w:pStyle w:val="TitleSection"/>
        <w:rPr>
          <w:color w:val="auto"/>
        </w:rPr>
      </w:pPr>
      <w:r w:rsidRPr="004146C1">
        <w:rPr>
          <w:color w:val="auto"/>
        </w:rPr>
        <w:lastRenderedPageBreak/>
        <w:t>A BILL</w:t>
      </w:r>
      <w:r w:rsidR="00100B69" w:rsidRPr="004146C1">
        <w:rPr>
          <w:color w:val="auto"/>
        </w:rPr>
        <w:t xml:space="preserve"> </w:t>
      </w:r>
      <w:r w:rsidR="00DA3CBD" w:rsidRPr="004146C1">
        <w:rPr>
          <w:color w:val="auto"/>
        </w:rPr>
        <w:t xml:space="preserve">to </w:t>
      </w:r>
      <w:r w:rsidR="00100B69" w:rsidRPr="004146C1">
        <w:rPr>
          <w:color w:val="auto"/>
        </w:rPr>
        <w:t xml:space="preserve">amend and reenact §49-5-101 of the Code of West Virginia, 1931, as amended, relating to </w:t>
      </w:r>
      <w:r w:rsidR="009F734C" w:rsidRPr="004146C1">
        <w:rPr>
          <w:color w:val="auto"/>
        </w:rPr>
        <w:t xml:space="preserve">child welfare; confidentiality of records; and providing that </w:t>
      </w:r>
      <w:r w:rsidR="0040534E" w:rsidRPr="004146C1">
        <w:rPr>
          <w:color w:val="auto"/>
        </w:rPr>
        <w:t xml:space="preserve">complaints or petitions that are not pursued within </w:t>
      </w:r>
      <w:r w:rsidR="00765088">
        <w:rPr>
          <w:color w:val="auto"/>
        </w:rPr>
        <w:t>24 months</w:t>
      </w:r>
      <w:r w:rsidR="0040534E" w:rsidRPr="004146C1">
        <w:rPr>
          <w:color w:val="auto"/>
        </w:rPr>
        <w:t xml:space="preserve"> of the making shall be closed and not disclosed.</w:t>
      </w:r>
    </w:p>
    <w:p w14:paraId="1226C84D" w14:textId="77777777" w:rsidR="00303684" w:rsidRPr="004146C1" w:rsidRDefault="00303684" w:rsidP="00CC1F3B">
      <w:pPr>
        <w:pStyle w:val="EnactingClause"/>
        <w:rPr>
          <w:color w:val="auto"/>
        </w:rPr>
      </w:pPr>
      <w:r w:rsidRPr="004146C1">
        <w:rPr>
          <w:color w:val="auto"/>
        </w:rPr>
        <w:t>Be it enacted by the Legislature of West Virginia:</w:t>
      </w:r>
    </w:p>
    <w:p w14:paraId="74DEEB71" w14:textId="77777777" w:rsidR="003C6034" w:rsidRPr="004146C1" w:rsidRDefault="003C6034" w:rsidP="00CC1F3B">
      <w:pPr>
        <w:pStyle w:val="EnactingClause"/>
        <w:rPr>
          <w:color w:val="auto"/>
        </w:rPr>
        <w:sectPr w:rsidR="003C6034" w:rsidRPr="004146C1"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91D7173" w14:textId="77777777" w:rsidR="009F734C" w:rsidRPr="004146C1" w:rsidRDefault="009F734C" w:rsidP="00673A97">
      <w:pPr>
        <w:pStyle w:val="ArticleHeading"/>
        <w:rPr>
          <w:color w:val="auto"/>
        </w:rPr>
        <w:sectPr w:rsidR="009F734C" w:rsidRPr="004146C1" w:rsidSect="00D03F4E">
          <w:type w:val="continuous"/>
          <w:pgSz w:w="12240" w:h="15840" w:code="1"/>
          <w:pgMar w:top="1440" w:right="1440" w:bottom="1440" w:left="1440" w:header="720" w:footer="720" w:gutter="0"/>
          <w:lnNumType w:countBy="1" w:restart="newSection"/>
          <w:cols w:space="720"/>
          <w:titlePg/>
          <w:docGrid w:linePitch="360"/>
        </w:sectPr>
      </w:pPr>
      <w:r w:rsidRPr="004146C1">
        <w:rPr>
          <w:color w:val="auto"/>
        </w:rPr>
        <w:t>ARTICLE 5. RECORD KEEPING AND DATABASE.</w:t>
      </w:r>
    </w:p>
    <w:p w14:paraId="1E20A004" w14:textId="77777777" w:rsidR="009F734C" w:rsidRPr="004146C1" w:rsidRDefault="009F734C" w:rsidP="00CD657E">
      <w:pPr>
        <w:pStyle w:val="SectionHeading"/>
        <w:rPr>
          <w:color w:val="auto"/>
        </w:rPr>
        <w:sectPr w:rsidR="009F734C" w:rsidRPr="004146C1" w:rsidSect="00411339">
          <w:type w:val="continuous"/>
          <w:pgSz w:w="12240" w:h="15840" w:code="1"/>
          <w:pgMar w:top="1440" w:right="1440" w:bottom="1440" w:left="1440" w:header="720" w:footer="720" w:gutter="0"/>
          <w:lnNumType w:countBy="1" w:restart="newSection"/>
          <w:cols w:space="720"/>
          <w:titlePg/>
          <w:docGrid w:linePitch="360"/>
        </w:sectPr>
      </w:pPr>
      <w:r w:rsidRPr="004146C1">
        <w:rPr>
          <w:color w:val="auto"/>
        </w:rPr>
        <w:t>§49-5-101. Confidentiality of records; nonrelease of records; exceptions; penalties.</w:t>
      </w:r>
    </w:p>
    <w:p w14:paraId="64A78248" w14:textId="77777777" w:rsidR="009F734C" w:rsidRPr="004146C1" w:rsidRDefault="009F734C" w:rsidP="00CD657E">
      <w:pPr>
        <w:pStyle w:val="SectionBody"/>
        <w:rPr>
          <w:color w:val="auto"/>
        </w:rPr>
      </w:pPr>
      <w:r w:rsidRPr="004146C1">
        <w:rPr>
          <w:color w:val="auto"/>
        </w:rPr>
        <w:t>(a) Except as otherwise provided in this chapter or by order of the court, all records and information concerning a child or juvenile which are maintained by the Division of Juvenile Services, the Department of Health and Human Resources, a child agency or facility, court or law-enforcement agency are confidential and shall not be released or disclosed to anyone, including any federal or state agency.</w:t>
      </w:r>
    </w:p>
    <w:p w14:paraId="093DF347" w14:textId="77777777" w:rsidR="009F734C" w:rsidRPr="004146C1" w:rsidRDefault="009F734C" w:rsidP="00CD657E">
      <w:pPr>
        <w:pStyle w:val="SectionBody"/>
        <w:rPr>
          <w:color w:val="auto"/>
        </w:rPr>
      </w:pPr>
      <w:r w:rsidRPr="004146C1">
        <w:rPr>
          <w:color w:val="auto"/>
        </w:rPr>
        <w:t>(b) Notwithstanding the provisions of subsection (a) of this section or any other provision of this code to the contrary, records concerning a child or juvenile, except adoption records and records disclosing the identity of a person making a complaint of child abuse or neglect, may be made available:</w:t>
      </w:r>
    </w:p>
    <w:p w14:paraId="28AAAC95" w14:textId="77777777" w:rsidR="009F734C" w:rsidRPr="004146C1" w:rsidRDefault="009F734C" w:rsidP="00CD657E">
      <w:pPr>
        <w:pStyle w:val="SectionBody"/>
        <w:rPr>
          <w:color w:val="auto"/>
        </w:rPr>
      </w:pPr>
      <w:r w:rsidRPr="004146C1">
        <w:rPr>
          <w:color w:val="auto"/>
        </w:rPr>
        <w:t>(1) Where otherwise authorized by this chapter;</w:t>
      </w:r>
    </w:p>
    <w:p w14:paraId="36AB960A" w14:textId="77777777" w:rsidR="009F734C" w:rsidRPr="004146C1" w:rsidRDefault="009F734C" w:rsidP="00CD657E">
      <w:pPr>
        <w:pStyle w:val="SectionBody"/>
        <w:rPr>
          <w:color w:val="auto"/>
        </w:rPr>
      </w:pPr>
      <w:r w:rsidRPr="004146C1">
        <w:rPr>
          <w:color w:val="auto"/>
        </w:rPr>
        <w:t>(2) To:</w:t>
      </w:r>
    </w:p>
    <w:p w14:paraId="6FA7C32A" w14:textId="77777777" w:rsidR="009F734C" w:rsidRPr="004146C1" w:rsidRDefault="009F734C" w:rsidP="00CD657E">
      <w:pPr>
        <w:pStyle w:val="SectionBody"/>
        <w:rPr>
          <w:color w:val="auto"/>
        </w:rPr>
      </w:pPr>
      <w:r w:rsidRPr="004146C1">
        <w:rPr>
          <w:color w:val="auto"/>
        </w:rPr>
        <w:t>(A) The child;</w:t>
      </w:r>
    </w:p>
    <w:p w14:paraId="11F711AE" w14:textId="77777777" w:rsidR="009F734C" w:rsidRPr="004146C1" w:rsidRDefault="009F734C" w:rsidP="00CD657E">
      <w:pPr>
        <w:pStyle w:val="SectionBody"/>
        <w:rPr>
          <w:color w:val="auto"/>
        </w:rPr>
      </w:pPr>
      <w:r w:rsidRPr="004146C1">
        <w:rPr>
          <w:color w:val="auto"/>
        </w:rPr>
        <w:t>(B) A parent whose parental rights have not been terminated; or</w:t>
      </w:r>
    </w:p>
    <w:p w14:paraId="4E6DF795" w14:textId="77777777" w:rsidR="009F734C" w:rsidRPr="004146C1" w:rsidRDefault="009F734C" w:rsidP="00CD657E">
      <w:pPr>
        <w:pStyle w:val="SectionBody"/>
        <w:rPr>
          <w:color w:val="auto"/>
        </w:rPr>
      </w:pPr>
      <w:r w:rsidRPr="004146C1">
        <w:rPr>
          <w:color w:val="auto"/>
        </w:rPr>
        <w:t>(C) The attorney of the child or parent;</w:t>
      </w:r>
    </w:p>
    <w:p w14:paraId="6BBFF1E2" w14:textId="77777777" w:rsidR="009F734C" w:rsidRPr="004146C1" w:rsidRDefault="009F734C" w:rsidP="00CD657E">
      <w:pPr>
        <w:pStyle w:val="SectionBody"/>
        <w:rPr>
          <w:color w:val="auto"/>
        </w:rPr>
      </w:pPr>
      <w:r w:rsidRPr="004146C1">
        <w:rPr>
          <w:color w:val="auto"/>
        </w:rPr>
        <w:t>(3) With the written consent of the child or of someone authorized to act on the child’s behalf; or</w:t>
      </w:r>
    </w:p>
    <w:p w14:paraId="3DAF5460" w14:textId="77777777" w:rsidR="009F734C" w:rsidRPr="004146C1" w:rsidRDefault="009F734C" w:rsidP="00CD657E">
      <w:pPr>
        <w:pStyle w:val="SectionBody"/>
        <w:rPr>
          <w:color w:val="auto"/>
        </w:rPr>
      </w:pPr>
      <w:r w:rsidRPr="004146C1">
        <w:rPr>
          <w:color w:val="auto"/>
        </w:rPr>
        <w:t>(4) Pursuant to an order of a court of record. However, the court shall review the record or records for relevancy and materiality to the issues in the proceeding and safety, and may issue an order to limit the examination and use of the records or any part thereof.</w:t>
      </w:r>
    </w:p>
    <w:p w14:paraId="0A44C8A9" w14:textId="77777777" w:rsidR="009F734C" w:rsidRPr="004146C1" w:rsidRDefault="009F734C" w:rsidP="00CD657E">
      <w:pPr>
        <w:pStyle w:val="SectionBody"/>
        <w:rPr>
          <w:color w:val="auto"/>
        </w:rPr>
      </w:pPr>
      <w:r w:rsidRPr="004146C1">
        <w:rPr>
          <w:color w:val="auto"/>
        </w:rPr>
        <w:t xml:space="preserve">(c) In addition to those persons or entities to whom information may be disclosed under </w:t>
      </w:r>
      <w:r w:rsidRPr="004146C1">
        <w:rPr>
          <w:color w:val="auto"/>
        </w:rPr>
        <w:lastRenderedPageBreak/>
        <w:t>subsection (b) of this section, information related to child abuse or neglect proceedings, except information relating to the identity of the person reporting or making a complaint of child abuse or neglect, shall be made available, upon request, to:</w:t>
      </w:r>
    </w:p>
    <w:p w14:paraId="0BD2B073" w14:textId="441972E7" w:rsidR="009F734C" w:rsidRPr="004146C1" w:rsidRDefault="009F734C" w:rsidP="00CD657E">
      <w:pPr>
        <w:pStyle w:val="SectionBody"/>
        <w:rPr>
          <w:color w:val="auto"/>
        </w:rPr>
      </w:pPr>
      <w:r w:rsidRPr="004146C1">
        <w:rPr>
          <w:color w:val="auto"/>
        </w:rPr>
        <w:t xml:space="preserve">(1) Federal, </w:t>
      </w:r>
      <w:r w:rsidR="00C50243" w:rsidRPr="004146C1">
        <w:rPr>
          <w:color w:val="auto"/>
        </w:rPr>
        <w:t>state,</w:t>
      </w:r>
      <w:r w:rsidRPr="004146C1">
        <w:rPr>
          <w:color w:val="auto"/>
        </w:rPr>
        <w:t xml:space="preserve"> or local government entities, or any agent of those entities, including law-enforcement agencies and prosecuting attorneys, having a need for that information in order to carry out its responsibilities under law to protect children from abuse and neglect;</w:t>
      </w:r>
    </w:p>
    <w:p w14:paraId="2CC7CFF8" w14:textId="77777777" w:rsidR="009F734C" w:rsidRPr="004146C1" w:rsidRDefault="009F734C" w:rsidP="00CD657E">
      <w:pPr>
        <w:pStyle w:val="SectionBody"/>
        <w:rPr>
          <w:color w:val="auto"/>
        </w:rPr>
      </w:pPr>
      <w:r w:rsidRPr="004146C1">
        <w:rPr>
          <w:color w:val="auto"/>
        </w:rPr>
        <w:t>(2) The child fatality review team;</w:t>
      </w:r>
    </w:p>
    <w:p w14:paraId="08822CAC" w14:textId="77777777" w:rsidR="009F734C" w:rsidRPr="004146C1" w:rsidRDefault="009F734C" w:rsidP="00CD657E">
      <w:pPr>
        <w:pStyle w:val="SectionBody"/>
        <w:rPr>
          <w:color w:val="auto"/>
        </w:rPr>
      </w:pPr>
      <w:r w:rsidRPr="004146C1">
        <w:rPr>
          <w:color w:val="auto"/>
        </w:rPr>
        <w:t>(3) Child abuse citizen review panels;</w:t>
      </w:r>
    </w:p>
    <w:p w14:paraId="04F87238" w14:textId="77777777" w:rsidR="009F734C" w:rsidRPr="004146C1" w:rsidRDefault="009F734C" w:rsidP="00CD657E">
      <w:pPr>
        <w:pStyle w:val="SectionBody"/>
        <w:rPr>
          <w:color w:val="auto"/>
        </w:rPr>
      </w:pPr>
      <w:r w:rsidRPr="004146C1">
        <w:rPr>
          <w:color w:val="auto"/>
        </w:rPr>
        <w:t>(4) Multidisciplinary investigative and treatment teams; or</w:t>
      </w:r>
    </w:p>
    <w:p w14:paraId="4A427681" w14:textId="77777777" w:rsidR="009F734C" w:rsidRPr="004146C1" w:rsidRDefault="009F734C" w:rsidP="00CD657E">
      <w:pPr>
        <w:pStyle w:val="SectionBody"/>
        <w:rPr>
          <w:color w:val="auto"/>
        </w:rPr>
      </w:pPr>
      <w:r w:rsidRPr="004146C1">
        <w:rPr>
          <w:color w:val="auto"/>
        </w:rPr>
        <w:t>(5) A grand jury, circuit court or family court, upon a finding that information in the records is necessary for the determination of an issue before the grand jury, circuit court or family court.</w:t>
      </w:r>
    </w:p>
    <w:p w14:paraId="72C91A7D" w14:textId="77777777" w:rsidR="009F734C" w:rsidRPr="004146C1" w:rsidRDefault="009F734C" w:rsidP="00CD657E">
      <w:pPr>
        <w:pStyle w:val="SectionBody"/>
        <w:rPr>
          <w:color w:val="auto"/>
        </w:rPr>
      </w:pPr>
      <w:r w:rsidRPr="004146C1">
        <w:rPr>
          <w:color w:val="auto"/>
        </w:rPr>
        <w:t xml:space="preserve">(d) In the event of a child fatality or near fatality due to child abuse and neglect, information relating to a fatality or near fatality shall be made public by the Department of Health and Human Resources and to the entities described in subsection (c) of this section, all under the circumstances described in that subsection. However, information released by the Department of Health and Human Resources pursuant to this subsection may not include the identity of a person reporting or making a complaint of child abuse or neglect. For purposes of this subsection, </w:t>
      </w:r>
      <w:r w:rsidRPr="004146C1">
        <w:rPr>
          <w:color w:val="auto"/>
        </w:rPr>
        <w:sym w:font="Arial" w:char="0022"/>
      </w:r>
      <w:r w:rsidRPr="004146C1">
        <w:rPr>
          <w:color w:val="auto"/>
        </w:rPr>
        <w:t>near fatality</w:t>
      </w:r>
      <w:r w:rsidRPr="004146C1">
        <w:rPr>
          <w:color w:val="auto"/>
        </w:rPr>
        <w:sym w:font="Arial" w:char="0022"/>
      </w:r>
      <w:r w:rsidRPr="004146C1">
        <w:rPr>
          <w:color w:val="auto"/>
        </w:rPr>
        <w:t xml:space="preserve"> means any medical condition of the child which is certified by the attending physician to be life threatening.</w:t>
      </w:r>
    </w:p>
    <w:p w14:paraId="280A0F45" w14:textId="77777777" w:rsidR="009F734C" w:rsidRPr="004146C1" w:rsidRDefault="009F734C" w:rsidP="00CD657E">
      <w:pPr>
        <w:pStyle w:val="SectionBody"/>
        <w:rPr>
          <w:color w:val="auto"/>
        </w:rPr>
      </w:pPr>
      <w:r w:rsidRPr="004146C1">
        <w:rPr>
          <w:color w:val="auto"/>
        </w:rPr>
        <w:t>(e) Except in juvenile proceedings which are transferred to criminal proceedings, law-enforcement records and files concerning a child or juvenile shall be kept separate from the records and files of adults and not included within the court files. Law-enforcement records and files concerning a child or juvenile shall only be open to inspection pursuant to section one hundred three of this article.</w:t>
      </w:r>
    </w:p>
    <w:p w14:paraId="24F8863C" w14:textId="77777777" w:rsidR="009F734C" w:rsidRPr="004146C1" w:rsidRDefault="009F734C" w:rsidP="00CD657E">
      <w:pPr>
        <w:pStyle w:val="SectionBody"/>
        <w:rPr>
          <w:color w:val="auto"/>
        </w:rPr>
      </w:pPr>
      <w:r w:rsidRPr="004146C1">
        <w:rPr>
          <w:color w:val="auto"/>
        </w:rPr>
        <w:t xml:space="preserve">(f) Any person who willfully violates this section is guilty of a misdemeanor and, upon conviction, shall be fined not more than $1,000, or confined in jail for not more than six months, </w:t>
      </w:r>
      <w:r w:rsidRPr="004146C1">
        <w:rPr>
          <w:color w:val="auto"/>
        </w:rPr>
        <w:lastRenderedPageBreak/>
        <w:t>or both fined and confined. A person convicted of violating this section is also liable for damages in the amount of $300 or actual damages, whichever is greater.</w:t>
      </w:r>
    </w:p>
    <w:p w14:paraId="6D42802A" w14:textId="77777777" w:rsidR="009F734C" w:rsidRPr="004146C1" w:rsidRDefault="009F734C" w:rsidP="00CD657E">
      <w:pPr>
        <w:pStyle w:val="SectionBody"/>
        <w:rPr>
          <w:color w:val="auto"/>
        </w:rPr>
      </w:pPr>
      <w:r w:rsidRPr="004146C1">
        <w:rPr>
          <w:color w:val="auto"/>
        </w:rPr>
        <w:t>(g) Notwithstanding the provisions of this section, or any other provision of this code to the contrary, the name and identity of any juvenile adjudicated or convicted of a violent or felonious crime shall be made available to the public;</w:t>
      </w:r>
    </w:p>
    <w:p w14:paraId="2B3BB954" w14:textId="77777777" w:rsidR="009F734C" w:rsidRPr="004146C1" w:rsidRDefault="009F734C" w:rsidP="00CD657E">
      <w:pPr>
        <w:pStyle w:val="SectionBody"/>
        <w:rPr>
          <w:color w:val="auto"/>
        </w:rPr>
      </w:pPr>
      <w:r w:rsidRPr="004146C1">
        <w:rPr>
          <w:color w:val="auto"/>
        </w:rPr>
        <w:t>(h)(1) Notwithstanding the provisions of this section or any other provision of this code to the contrary, the Division of Juvenile Services may provide access to and the confidential use of a treatment plan, court records or other records of a juvenile to an agency in another state which:</w:t>
      </w:r>
    </w:p>
    <w:p w14:paraId="2D419EEA" w14:textId="77777777" w:rsidR="009F734C" w:rsidRPr="004146C1" w:rsidRDefault="009F734C" w:rsidP="00CD657E">
      <w:pPr>
        <w:pStyle w:val="SectionBody"/>
        <w:rPr>
          <w:color w:val="auto"/>
        </w:rPr>
      </w:pPr>
      <w:r w:rsidRPr="004146C1">
        <w:rPr>
          <w:color w:val="auto"/>
        </w:rPr>
        <w:t>(A) Performs the same functions in that state that are performed by the Division of Juvenile Services in this state;</w:t>
      </w:r>
    </w:p>
    <w:p w14:paraId="497A30DA" w14:textId="77777777" w:rsidR="009F734C" w:rsidRPr="004146C1" w:rsidRDefault="009F734C" w:rsidP="00CD657E">
      <w:pPr>
        <w:pStyle w:val="SectionBody"/>
        <w:rPr>
          <w:color w:val="auto"/>
        </w:rPr>
      </w:pPr>
      <w:r w:rsidRPr="004146C1">
        <w:rPr>
          <w:color w:val="auto"/>
        </w:rPr>
        <w:t>(B) Has a reciprocal agreement with this state; and</w:t>
      </w:r>
    </w:p>
    <w:p w14:paraId="6FB0FDB9" w14:textId="77777777" w:rsidR="009F734C" w:rsidRPr="004146C1" w:rsidRDefault="009F734C" w:rsidP="00CD657E">
      <w:pPr>
        <w:pStyle w:val="SectionBody"/>
        <w:rPr>
          <w:color w:val="auto"/>
        </w:rPr>
      </w:pPr>
      <w:r w:rsidRPr="004146C1">
        <w:rPr>
          <w:color w:val="auto"/>
        </w:rPr>
        <w:t>(C) Has legal custody of the juvenile.</w:t>
      </w:r>
    </w:p>
    <w:p w14:paraId="74029CF0" w14:textId="7645CF31" w:rsidR="009F734C" w:rsidRPr="004146C1" w:rsidRDefault="009F734C" w:rsidP="00CD657E">
      <w:pPr>
        <w:pStyle w:val="SectionBody"/>
        <w:rPr>
          <w:color w:val="auto"/>
        </w:rPr>
      </w:pPr>
      <w:r w:rsidRPr="004146C1">
        <w:rPr>
          <w:color w:val="auto"/>
        </w:rPr>
        <w:t xml:space="preserve">(2) A record which is shared under this subsection may only provide information which is relevant to the supervision, care, </w:t>
      </w:r>
      <w:r w:rsidR="00C50243" w:rsidRPr="004146C1">
        <w:rPr>
          <w:color w:val="auto"/>
        </w:rPr>
        <w:t>custody,</w:t>
      </w:r>
      <w:r w:rsidRPr="004146C1">
        <w:rPr>
          <w:color w:val="auto"/>
        </w:rPr>
        <w:t xml:space="preserve"> and treatment of the juvenile.</w:t>
      </w:r>
    </w:p>
    <w:p w14:paraId="234B9169" w14:textId="77777777" w:rsidR="009F734C" w:rsidRPr="004146C1" w:rsidRDefault="009F734C" w:rsidP="00CD657E">
      <w:pPr>
        <w:pStyle w:val="SectionBody"/>
        <w:rPr>
          <w:color w:val="auto"/>
        </w:rPr>
      </w:pPr>
      <w:r w:rsidRPr="004146C1">
        <w:rPr>
          <w:color w:val="auto"/>
        </w:rPr>
        <w:t>(3) The Division of Juvenile Services is authorized to enter into reciprocal agreements with other states and to propose rules for legislative approval in accordance with article three, chapter twenty-nine-a of this code to implement this subsection.</w:t>
      </w:r>
    </w:p>
    <w:p w14:paraId="2516241D" w14:textId="77777777" w:rsidR="009F734C" w:rsidRPr="004146C1" w:rsidRDefault="009F734C" w:rsidP="00CD657E">
      <w:pPr>
        <w:pStyle w:val="SectionBody"/>
        <w:rPr>
          <w:color w:val="auto"/>
        </w:rPr>
      </w:pPr>
      <w:r w:rsidRPr="004146C1">
        <w:rPr>
          <w:color w:val="auto"/>
        </w:rPr>
        <w:t>(4) Other than the authorization explicitly given in this subsection, this subsection may not be construed to enlarge or restrict access to juvenile records as provided elsewhere in this code.</w:t>
      </w:r>
    </w:p>
    <w:p w14:paraId="5D744480" w14:textId="3C6923E1" w:rsidR="009F734C" w:rsidRPr="004146C1" w:rsidRDefault="009F734C" w:rsidP="00CD657E">
      <w:pPr>
        <w:pStyle w:val="SectionBody"/>
        <w:rPr>
          <w:color w:val="auto"/>
        </w:rPr>
      </w:pPr>
      <w:r w:rsidRPr="004146C1">
        <w:rPr>
          <w:color w:val="auto"/>
        </w:rPr>
        <w:t xml:space="preserve">(i) The records subject to disclosure pursuant to subsection (b) of this section </w:t>
      </w:r>
      <w:r w:rsidRPr="004146C1">
        <w:rPr>
          <w:strike/>
          <w:color w:val="auto"/>
        </w:rPr>
        <w:t>shall</w:t>
      </w:r>
      <w:r w:rsidRPr="004146C1">
        <w:rPr>
          <w:color w:val="auto"/>
        </w:rPr>
        <w:t xml:space="preserve"> </w:t>
      </w:r>
      <w:r w:rsidR="00C50243" w:rsidRPr="004146C1">
        <w:rPr>
          <w:color w:val="auto"/>
          <w:u w:val="single"/>
        </w:rPr>
        <w:t>may</w:t>
      </w:r>
      <w:r w:rsidR="00C50243" w:rsidRPr="004146C1">
        <w:rPr>
          <w:color w:val="auto"/>
        </w:rPr>
        <w:t xml:space="preserve"> </w:t>
      </w:r>
      <w:r w:rsidRPr="004146C1">
        <w:rPr>
          <w:color w:val="auto"/>
        </w:rPr>
        <w:t xml:space="preserve">not include a recorded/videotaped interview, as defined in </w:t>
      </w:r>
      <w:r w:rsidR="00C50243" w:rsidRPr="004146C1">
        <w:rPr>
          <w:color w:val="auto"/>
        </w:rPr>
        <w:t>§62-6B-2</w:t>
      </w:r>
      <w:r w:rsidRPr="004146C1">
        <w:rPr>
          <w:color w:val="auto"/>
        </w:rPr>
        <w:t xml:space="preserve">(6) of this code, the disclosure of which is exclusively subject to the provisions of </w:t>
      </w:r>
      <w:r w:rsidR="00C50243" w:rsidRPr="004146C1">
        <w:rPr>
          <w:color w:val="auto"/>
        </w:rPr>
        <w:t>§62-6B-6</w:t>
      </w:r>
      <w:r w:rsidRPr="004146C1">
        <w:rPr>
          <w:color w:val="auto"/>
        </w:rPr>
        <w:t xml:space="preserve"> of </w:t>
      </w:r>
      <w:r w:rsidR="00C50243" w:rsidRPr="004146C1">
        <w:rPr>
          <w:color w:val="auto"/>
        </w:rPr>
        <w:t>this code</w:t>
      </w:r>
      <w:r w:rsidRPr="004146C1">
        <w:rPr>
          <w:color w:val="auto"/>
        </w:rPr>
        <w:t>.</w:t>
      </w:r>
    </w:p>
    <w:p w14:paraId="26FB341B" w14:textId="57AD5BDD" w:rsidR="008736AA" w:rsidRPr="004146C1" w:rsidRDefault="009F734C" w:rsidP="00CD657E">
      <w:pPr>
        <w:pStyle w:val="SectionBody"/>
        <w:rPr>
          <w:color w:val="auto"/>
          <w:u w:val="single"/>
        </w:rPr>
      </w:pPr>
      <w:r w:rsidRPr="004146C1">
        <w:rPr>
          <w:color w:val="auto"/>
          <w:u w:val="single"/>
        </w:rPr>
        <w:t xml:space="preserve">(j) Notwithstanding any provision of this section or code to the contrary, if a complaint or petition is filed against a person </w:t>
      </w:r>
      <w:r w:rsidR="0040534E" w:rsidRPr="004146C1">
        <w:rPr>
          <w:color w:val="auto"/>
          <w:u w:val="single"/>
        </w:rPr>
        <w:t xml:space="preserve">under Chapter 49 of this code </w:t>
      </w:r>
      <w:r w:rsidRPr="004146C1">
        <w:rPr>
          <w:color w:val="auto"/>
          <w:u w:val="single"/>
        </w:rPr>
        <w:t xml:space="preserve">alleging child abuse or neglect and the charge is not pursued for any reason within </w:t>
      </w:r>
      <w:r w:rsidR="00765088">
        <w:rPr>
          <w:color w:val="auto"/>
          <w:u w:val="single"/>
        </w:rPr>
        <w:t>24 months of the date of the filing the complaint or petition</w:t>
      </w:r>
      <w:r w:rsidRPr="004146C1">
        <w:rPr>
          <w:color w:val="auto"/>
          <w:u w:val="single"/>
        </w:rPr>
        <w:t>, the record of the complaint or petition shall be closed. There may be no disclosure of the record o</w:t>
      </w:r>
      <w:r w:rsidR="003A6C31" w:rsidRPr="004146C1">
        <w:rPr>
          <w:color w:val="auto"/>
          <w:u w:val="single"/>
        </w:rPr>
        <w:t>f</w:t>
      </w:r>
      <w:r w:rsidRPr="004146C1">
        <w:rPr>
          <w:color w:val="auto"/>
          <w:u w:val="single"/>
        </w:rPr>
        <w:t xml:space="preserve"> the complaint or petition following the closure.</w:t>
      </w:r>
    </w:p>
    <w:p w14:paraId="0E0AB293" w14:textId="77777777" w:rsidR="00C33014" w:rsidRPr="004146C1" w:rsidRDefault="00C33014" w:rsidP="00CC1F3B">
      <w:pPr>
        <w:pStyle w:val="Note"/>
        <w:rPr>
          <w:color w:val="auto"/>
        </w:rPr>
      </w:pPr>
    </w:p>
    <w:p w14:paraId="4B715ECF" w14:textId="6A535645" w:rsidR="006865E9" w:rsidRPr="004146C1" w:rsidRDefault="00CF1DCA" w:rsidP="00CC1F3B">
      <w:pPr>
        <w:pStyle w:val="Note"/>
        <w:rPr>
          <w:color w:val="auto"/>
        </w:rPr>
      </w:pPr>
      <w:r w:rsidRPr="004146C1">
        <w:rPr>
          <w:color w:val="auto"/>
        </w:rPr>
        <w:t>NOTE: The</w:t>
      </w:r>
      <w:r w:rsidR="006865E9" w:rsidRPr="004146C1">
        <w:rPr>
          <w:color w:val="auto"/>
        </w:rPr>
        <w:t xml:space="preserve"> purpose of this bill is to </w:t>
      </w:r>
      <w:r w:rsidR="0040534E" w:rsidRPr="004146C1">
        <w:rPr>
          <w:color w:val="auto"/>
        </w:rPr>
        <w:t xml:space="preserve">provide that complaints or petitions that allege child neglect or abuse that are not pursued within </w:t>
      </w:r>
      <w:r w:rsidR="00765088">
        <w:rPr>
          <w:color w:val="auto"/>
        </w:rPr>
        <w:t>24 months</w:t>
      </w:r>
      <w:r w:rsidR="0040534E" w:rsidRPr="004146C1">
        <w:rPr>
          <w:color w:val="auto"/>
        </w:rPr>
        <w:t xml:space="preserve"> of the makin</w:t>
      </w:r>
      <w:r w:rsidR="003A6C31" w:rsidRPr="004146C1">
        <w:rPr>
          <w:color w:val="auto"/>
        </w:rPr>
        <w:t>g</w:t>
      </w:r>
      <w:r w:rsidR="0040534E" w:rsidRPr="004146C1">
        <w:rPr>
          <w:color w:val="auto"/>
        </w:rPr>
        <w:t xml:space="preserve"> shall be closed and not disclosed.</w:t>
      </w:r>
    </w:p>
    <w:p w14:paraId="574F07E2" w14:textId="77777777" w:rsidR="006865E9" w:rsidRPr="004146C1" w:rsidRDefault="00AE48A0" w:rsidP="00CC1F3B">
      <w:pPr>
        <w:pStyle w:val="Note"/>
        <w:rPr>
          <w:color w:val="auto"/>
        </w:rPr>
      </w:pPr>
      <w:r w:rsidRPr="004146C1">
        <w:rPr>
          <w:color w:val="auto"/>
        </w:rPr>
        <w:t>Strike-throughs indicate language that would be stricken from a heading or the present law and underscoring indicates new language that would be added.</w:t>
      </w:r>
    </w:p>
    <w:sectPr w:rsidR="006865E9" w:rsidRPr="004146C1" w:rsidSect="00CD657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0E5B4" w14:textId="77777777" w:rsidR="00100B69" w:rsidRPr="00B844FE" w:rsidRDefault="00100B69" w:rsidP="00B844FE">
      <w:r>
        <w:separator/>
      </w:r>
    </w:p>
  </w:endnote>
  <w:endnote w:type="continuationSeparator" w:id="0">
    <w:p w14:paraId="294D5861" w14:textId="77777777" w:rsidR="00100B69" w:rsidRPr="00B844FE" w:rsidRDefault="00100B6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6C86EE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253403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7E076A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E5D65" w14:textId="77777777" w:rsidR="00100B69" w:rsidRPr="00B844FE" w:rsidRDefault="00100B69" w:rsidP="00B844FE">
      <w:r>
        <w:separator/>
      </w:r>
    </w:p>
  </w:footnote>
  <w:footnote w:type="continuationSeparator" w:id="0">
    <w:p w14:paraId="633A0C80" w14:textId="77777777" w:rsidR="00100B69" w:rsidRPr="00B844FE" w:rsidRDefault="00100B6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67E84" w14:textId="77777777" w:rsidR="002A0269" w:rsidRPr="00B844FE" w:rsidRDefault="00DD3BED">
    <w:pPr>
      <w:pStyle w:val="Header"/>
    </w:pPr>
    <w:sdt>
      <w:sdtPr>
        <w:id w:val="-684364211"/>
        <w:placeholder>
          <w:docPart w:val="E35345A5043044508B4E729F9B6948B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35345A5043044508B4E729F9B6948B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E1538" w14:textId="47E377F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100B69">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00B69">
          <w:rPr>
            <w:sz w:val="22"/>
            <w:szCs w:val="22"/>
          </w:rPr>
          <w:t>2022R2132</w:t>
        </w:r>
      </w:sdtContent>
    </w:sdt>
  </w:p>
  <w:p w14:paraId="3530F7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A77B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B69"/>
    <w:rsid w:val="0000526A"/>
    <w:rsid w:val="000573A9"/>
    <w:rsid w:val="00085D22"/>
    <w:rsid w:val="000C5C77"/>
    <w:rsid w:val="000E3912"/>
    <w:rsid w:val="0010070F"/>
    <w:rsid w:val="00100B69"/>
    <w:rsid w:val="0015112E"/>
    <w:rsid w:val="001552E7"/>
    <w:rsid w:val="001566B4"/>
    <w:rsid w:val="001A66B7"/>
    <w:rsid w:val="001C279E"/>
    <w:rsid w:val="001D459E"/>
    <w:rsid w:val="0022348D"/>
    <w:rsid w:val="0027011C"/>
    <w:rsid w:val="00274200"/>
    <w:rsid w:val="00275740"/>
    <w:rsid w:val="002A0269"/>
    <w:rsid w:val="002C00DF"/>
    <w:rsid w:val="00303684"/>
    <w:rsid w:val="003143F5"/>
    <w:rsid w:val="00314854"/>
    <w:rsid w:val="00394191"/>
    <w:rsid w:val="003A6C31"/>
    <w:rsid w:val="003C51CD"/>
    <w:rsid w:val="003C6034"/>
    <w:rsid w:val="00400B5C"/>
    <w:rsid w:val="0040534E"/>
    <w:rsid w:val="004146C1"/>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65088"/>
    <w:rsid w:val="007A5259"/>
    <w:rsid w:val="007A7081"/>
    <w:rsid w:val="007F1CF5"/>
    <w:rsid w:val="00834EDE"/>
    <w:rsid w:val="008736AA"/>
    <w:rsid w:val="008D275D"/>
    <w:rsid w:val="00980327"/>
    <w:rsid w:val="00986478"/>
    <w:rsid w:val="009B5557"/>
    <w:rsid w:val="009F1067"/>
    <w:rsid w:val="009F734C"/>
    <w:rsid w:val="00A30BFC"/>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50243"/>
    <w:rsid w:val="00C85096"/>
    <w:rsid w:val="00CB20EF"/>
    <w:rsid w:val="00CC1F3B"/>
    <w:rsid w:val="00CD12CB"/>
    <w:rsid w:val="00CD36CF"/>
    <w:rsid w:val="00CD657E"/>
    <w:rsid w:val="00CF1DCA"/>
    <w:rsid w:val="00D579FC"/>
    <w:rsid w:val="00D81C16"/>
    <w:rsid w:val="00DA3CBD"/>
    <w:rsid w:val="00DD3BED"/>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E88C06A"/>
  <w15:chartTrackingRefBased/>
  <w15:docId w15:val="{D2765D18-DAEC-495A-AC32-EE70BBC2C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00B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F734C"/>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C78A233425248E28D25705CE2E3AF5C"/>
        <w:category>
          <w:name w:val="General"/>
          <w:gallery w:val="placeholder"/>
        </w:category>
        <w:types>
          <w:type w:val="bbPlcHdr"/>
        </w:types>
        <w:behaviors>
          <w:behavior w:val="content"/>
        </w:behaviors>
        <w:guid w:val="{C88FDF9E-7701-441D-91D4-5DFFEBE52DA0}"/>
      </w:docPartPr>
      <w:docPartBody>
        <w:p w:rsidR="0056190B" w:rsidRDefault="0056190B">
          <w:pPr>
            <w:pStyle w:val="9C78A233425248E28D25705CE2E3AF5C"/>
          </w:pPr>
          <w:r w:rsidRPr="00B844FE">
            <w:t>Prefix Text</w:t>
          </w:r>
        </w:p>
      </w:docPartBody>
    </w:docPart>
    <w:docPart>
      <w:docPartPr>
        <w:name w:val="E35345A5043044508B4E729F9B6948B1"/>
        <w:category>
          <w:name w:val="General"/>
          <w:gallery w:val="placeholder"/>
        </w:category>
        <w:types>
          <w:type w:val="bbPlcHdr"/>
        </w:types>
        <w:behaviors>
          <w:behavior w:val="content"/>
        </w:behaviors>
        <w:guid w:val="{0F0F076E-FFB3-4F7B-A6C6-B68D3C5E5637}"/>
      </w:docPartPr>
      <w:docPartBody>
        <w:p w:rsidR="0056190B" w:rsidRDefault="0056190B">
          <w:pPr>
            <w:pStyle w:val="E35345A5043044508B4E729F9B6948B1"/>
          </w:pPr>
          <w:r w:rsidRPr="00B844FE">
            <w:t>[Type here]</w:t>
          </w:r>
        </w:p>
      </w:docPartBody>
    </w:docPart>
    <w:docPart>
      <w:docPartPr>
        <w:name w:val="A99AC07D95F344EB8C52B33F5E53C813"/>
        <w:category>
          <w:name w:val="General"/>
          <w:gallery w:val="placeholder"/>
        </w:category>
        <w:types>
          <w:type w:val="bbPlcHdr"/>
        </w:types>
        <w:behaviors>
          <w:behavior w:val="content"/>
        </w:behaviors>
        <w:guid w:val="{F7622053-BCE6-4E01-8EF7-94BD755C3CD8}"/>
      </w:docPartPr>
      <w:docPartBody>
        <w:p w:rsidR="0056190B" w:rsidRDefault="0056190B">
          <w:pPr>
            <w:pStyle w:val="A99AC07D95F344EB8C52B33F5E53C813"/>
          </w:pPr>
          <w:r w:rsidRPr="00B844FE">
            <w:t>Number</w:t>
          </w:r>
        </w:p>
      </w:docPartBody>
    </w:docPart>
    <w:docPart>
      <w:docPartPr>
        <w:name w:val="5A3B6092D0B84A61B6B9E7126C0E4B76"/>
        <w:category>
          <w:name w:val="General"/>
          <w:gallery w:val="placeholder"/>
        </w:category>
        <w:types>
          <w:type w:val="bbPlcHdr"/>
        </w:types>
        <w:behaviors>
          <w:behavior w:val="content"/>
        </w:behaviors>
        <w:guid w:val="{2F18E334-227D-4910-AEF8-AE2B28D87A4E}"/>
      </w:docPartPr>
      <w:docPartBody>
        <w:p w:rsidR="0056190B" w:rsidRDefault="0056190B">
          <w:pPr>
            <w:pStyle w:val="5A3B6092D0B84A61B6B9E7126C0E4B76"/>
          </w:pPr>
          <w:r w:rsidRPr="00B844FE">
            <w:t>Enter Sponsors Here</w:t>
          </w:r>
        </w:p>
      </w:docPartBody>
    </w:docPart>
    <w:docPart>
      <w:docPartPr>
        <w:name w:val="43992ABDF15041AFA97C6656872C3853"/>
        <w:category>
          <w:name w:val="General"/>
          <w:gallery w:val="placeholder"/>
        </w:category>
        <w:types>
          <w:type w:val="bbPlcHdr"/>
        </w:types>
        <w:behaviors>
          <w:behavior w:val="content"/>
        </w:behaviors>
        <w:guid w:val="{C903656A-B331-43B2-A548-7DE8BAB537BC}"/>
      </w:docPartPr>
      <w:docPartBody>
        <w:p w:rsidR="0056190B" w:rsidRDefault="0056190B">
          <w:pPr>
            <w:pStyle w:val="43992ABDF15041AFA97C6656872C385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90B"/>
    <w:rsid w:val="00561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C78A233425248E28D25705CE2E3AF5C">
    <w:name w:val="9C78A233425248E28D25705CE2E3AF5C"/>
  </w:style>
  <w:style w:type="paragraph" w:customStyle="1" w:styleId="E35345A5043044508B4E729F9B6948B1">
    <w:name w:val="E35345A5043044508B4E729F9B6948B1"/>
  </w:style>
  <w:style w:type="paragraph" w:customStyle="1" w:styleId="A99AC07D95F344EB8C52B33F5E53C813">
    <w:name w:val="A99AC07D95F344EB8C52B33F5E53C813"/>
  </w:style>
  <w:style w:type="paragraph" w:customStyle="1" w:styleId="5A3B6092D0B84A61B6B9E7126C0E4B76">
    <w:name w:val="5A3B6092D0B84A61B6B9E7126C0E4B76"/>
  </w:style>
  <w:style w:type="character" w:styleId="PlaceholderText">
    <w:name w:val="Placeholder Text"/>
    <w:basedOn w:val="DefaultParagraphFont"/>
    <w:uiPriority w:val="99"/>
    <w:semiHidden/>
    <w:rPr>
      <w:color w:val="808080"/>
    </w:rPr>
  </w:style>
  <w:style w:type="paragraph" w:customStyle="1" w:styleId="43992ABDF15041AFA97C6656872C3853">
    <w:name w:val="43992ABDF15041AFA97C6656872C38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1004</Words>
  <Characters>5726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2022-02-11T14:53:00Z</dcterms:created>
  <dcterms:modified xsi:type="dcterms:W3CDTF">2022-02-11T14:53:00Z</dcterms:modified>
</cp:coreProperties>
</file>